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49050" w14:textId="77777777" w:rsidR="0034016D" w:rsidRDefault="00000000">
      <w:pPr>
        <w:tabs>
          <w:tab w:val="left" w:pos="13958"/>
        </w:tabs>
        <w:wordWrap w:val="0"/>
        <w:spacing w:line="340" w:lineRule="exact"/>
        <w:ind w:left="-342" w:right="-79" w:hanging="560"/>
      </w:pPr>
      <w:r>
        <w:rPr>
          <w:rFonts w:ascii="標楷體" w:eastAsia="標楷體" w:hAnsi="標楷體"/>
          <w:b/>
          <w:sz w:val="40"/>
          <w:szCs w:val="40"/>
        </w:rPr>
        <w:t xml:space="preserve">                        長庚大學個人</w:t>
      </w:r>
      <w:proofErr w:type="gramStart"/>
      <w:r>
        <w:rPr>
          <w:rFonts w:ascii="標楷體" w:eastAsia="標楷體" w:hAnsi="標楷體"/>
          <w:b/>
          <w:sz w:val="40"/>
          <w:szCs w:val="40"/>
        </w:rPr>
        <w:t>保管品明細</w:t>
      </w:r>
      <w:proofErr w:type="gramEnd"/>
      <w:r>
        <w:rPr>
          <w:rFonts w:ascii="標楷體" w:eastAsia="標楷體" w:hAnsi="標楷體"/>
          <w:b/>
          <w:sz w:val="40"/>
          <w:szCs w:val="40"/>
        </w:rPr>
        <w:t>表</w:t>
      </w:r>
    </w:p>
    <w:p w14:paraId="346143D3" w14:textId="77777777" w:rsidR="0034016D" w:rsidRDefault="00000000">
      <w:pPr>
        <w:tabs>
          <w:tab w:val="left" w:pos="14034"/>
        </w:tabs>
        <w:wordWrap w:val="0"/>
        <w:spacing w:after="180" w:line="340" w:lineRule="exact"/>
        <w:ind w:left="-900" w:right="-79"/>
      </w:pPr>
      <w:r>
        <w:rPr>
          <w:rFonts w:ascii="標楷體" w:eastAsia="標楷體" w:hAnsi="標楷體"/>
          <w:sz w:val="28"/>
          <w:szCs w:val="28"/>
        </w:rPr>
        <w:t>保管部門：                                                                                人員編號：</w:t>
      </w:r>
      <w:r>
        <w:rPr>
          <w:rFonts w:ascii="標楷體" w:eastAsia="標楷體" w:hAnsi="標楷體"/>
          <w:w w:val="90"/>
          <w:sz w:val="28"/>
          <w:szCs w:val="28"/>
        </w:rPr>
        <w:t xml:space="preserve">             </w:t>
      </w:r>
    </w:p>
    <w:tbl>
      <w:tblPr>
        <w:tblW w:w="15311" w:type="dxa"/>
        <w:tblInd w:w="-10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703"/>
        <w:gridCol w:w="1689"/>
        <w:gridCol w:w="1549"/>
        <w:gridCol w:w="1689"/>
        <w:gridCol w:w="619"/>
        <w:gridCol w:w="567"/>
        <w:gridCol w:w="992"/>
        <w:gridCol w:w="993"/>
        <w:gridCol w:w="425"/>
        <w:gridCol w:w="425"/>
        <w:gridCol w:w="425"/>
        <w:gridCol w:w="993"/>
        <w:gridCol w:w="992"/>
        <w:gridCol w:w="1146"/>
        <w:gridCol w:w="860"/>
        <w:gridCol w:w="823"/>
      </w:tblGrid>
      <w:tr w:rsidR="0034016D" w14:paraId="1130C866" w14:textId="77777777">
        <w:tblPrEx>
          <w:tblCellMar>
            <w:top w:w="0" w:type="dxa"/>
            <w:bottom w:w="0" w:type="dxa"/>
          </w:tblCellMar>
        </w:tblPrEx>
        <w:trPr>
          <w:cantSplit/>
          <w:trHeight w:val="622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73CBC0" w14:textId="77777777" w:rsidR="0034016D" w:rsidRDefault="00000000">
            <w:pPr>
              <w:spacing w:line="240" w:lineRule="atLeast"/>
              <w:ind w:right="-30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項次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5C2CE8" w14:textId="77777777" w:rsidR="0034016D" w:rsidRDefault="00000000">
            <w:pPr>
              <w:spacing w:line="240" w:lineRule="atLeast"/>
              <w:ind w:right="120"/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作業原因代號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33CE46" w14:textId="77777777" w:rsidR="0034016D" w:rsidRDefault="00000000">
            <w:pPr>
              <w:spacing w:line="240" w:lineRule="atLeast"/>
              <w:ind w:left="119" w:right="119"/>
            </w:pPr>
            <w:r>
              <w:rPr>
                <w:rFonts w:ascii="標楷體" w:eastAsia="標楷體" w:hAnsi="標楷體"/>
                <w:w w:val="90"/>
              </w:rPr>
              <w:t>保管品 編 號</w:t>
            </w: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7D0EFF" w14:textId="77777777" w:rsidR="0034016D" w:rsidRDefault="00000000">
            <w:pPr>
              <w:spacing w:line="240" w:lineRule="atLeast"/>
              <w:ind w:left="120" w:right="120"/>
            </w:pPr>
            <w:r>
              <w:rPr>
                <w:rFonts w:ascii="標楷體" w:eastAsia="標楷體" w:hAnsi="標楷體"/>
                <w:w w:val="90"/>
              </w:rPr>
              <w:t>保管品名稱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B535FC" w14:textId="77777777" w:rsidR="0034016D" w:rsidRDefault="00000000">
            <w:pPr>
              <w:spacing w:line="240" w:lineRule="atLeast"/>
              <w:ind w:left="120" w:righ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廠牌、型式及規格</w:t>
            </w:r>
          </w:p>
        </w:tc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E4ED5F" w14:textId="77777777" w:rsidR="0034016D" w:rsidRDefault="00000000">
            <w:pPr>
              <w:spacing w:line="240" w:lineRule="atLeast"/>
              <w:ind w:left="119" w:right="11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7333D9" w14:textId="77777777" w:rsidR="0034016D" w:rsidRDefault="00000000">
            <w:pPr>
              <w:spacing w:line="240" w:lineRule="atLeast"/>
              <w:ind w:left="119" w:right="11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數量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98D99C" w14:textId="77777777" w:rsidR="0034016D" w:rsidRDefault="00000000">
            <w:pPr>
              <w:spacing w:line="240" w:lineRule="atLeast"/>
              <w:ind w:left="120" w:righ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單價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E0FDFB" w14:textId="77777777" w:rsidR="0034016D" w:rsidRDefault="00000000">
            <w:pPr>
              <w:spacing w:line="240" w:lineRule="atLeast"/>
              <w:ind w:left="120" w:righ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總價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7C4487" w14:textId="77777777" w:rsidR="0034016D" w:rsidRDefault="00000000">
            <w:pPr>
              <w:spacing w:line="240" w:lineRule="atLeast"/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異動日期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DA750" w14:textId="77777777" w:rsidR="0034016D" w:rsidRDefault="00000000">
            <w:pPr>
              <w:spacing w:line="240" w:lineRule="atLeast"/>
              <w:ind w:left="119" w:right="119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經費</w:t>
            </w:r>
          </w:p>
          <w:p w14:paraId="32E891B6" w14:textId="77777777" w:rsidR="0034016D" w:rsidRDefault="00000000">
            <w:pPr>
              <w:spacing w:line="240" w:lineRule="atLeast"/>
              <w:ind w:left="119" w:right="119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來源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2AD14E" w14:textId="77777777" w:rsidR="0034016D" w:rsidRDefault="00000000">
            <w:pPr>
              <w:spacing w:line="240" w:lineRule="atLeast"/>
              <w:ind w:left="119" w:right="119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存置</w:t>
            </w:r>
          </w:p>
          <w:p w14:paraId="48AC5D2D" w14:textId="77777777" w:rsidR="0034016D" w:rsidRDefault="00000000">
            <w:pPr>
              <w:spacing w:line="240" w:lineRule="atLeast"/>
              <w:ind w:left="119" w:right="119"/>
            </w:pPr>
            <w:r>
              <w:rPr>
                <w:rFonts w:ascii="標楷體" w:eastAsia="標楷體" w:hAnsi="標楷體"/>
                <w:w w:val="90"/>
              </w:rPr>
              <w:t>地點</w:t>
            </w: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F57E6" w14:textId="77777777" w:rsidR="0034016D" w:rsidRDefault="00000000">
            <w:pPr>
              <w:spacing w:line="240" w:lineRule="atLeast"/>
              <w:ind w:left="120" w:righ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單位主管(計畫主持人)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BD026" w14:textId="77777777" w:rsidR="0034016D" w:rsidRDefault="00000000">
            <w:pPr>
              <w:spacing w:line="240" w:lineRule="atLeast"/>
              <w:ind w:righ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經辦人員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4D011E" w14:textId="77777777" w:rsidR="0034016D" w:rsidRDefault="00000000">
            <w:pPr>
              <w:spacing w:line="240" w:lineRule="atLeast"/>
              <w:ind w:left="72" w:righ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註記</w:t>
            </w:r>
          </w:p>
        </w:tc>
      </w:tr>
      <w:tr w:rsidR="0034016D" w14:paraId="18515969" w14:textId="77777777">
        <w:tblPrEx>
          <w:tblCellMar>
            <w:top w:w="0" w:type="dxa"/>
            <w:bottom w:w="0" w:type="dxa"/>
          </w:tblCellMar>
        </w:tblPrEx>
        <w:trPr>
          <w:cantSplit/>
          <w:trHeight w:val="622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4A522" w14:textId="77777777" w:rsidR="0034016D" w:rsidRDefault="0034016D">
            <w:pPr>
              <w:spacing w:line="240" w:lineRule="atLeast"/>
              <w:ind w:right="-30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BFC60B" w14:textId="77777777" w:rsidR="0034016D" w:rsidRDefault="0034016D">
            <w:pPr>
              <w:spacing w:line="240" w:lineRule="atLeast"/>
              <w:ind w:left="119" w:right="119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1D72C9" w14:textId="77777777" w:rsidR="0034016D" w:rsidRDefault="0034016D">
            <w:pPr>
              <w:spacing w:line="240" w:lineRule="atLeast"/>
              <w:ind w:left="119" w:right="119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C933E2" w14:textId="77777777" w:rsidR="0034016D" w:rsidRDefault="0034016D">
            <w:pPr>
              <w:spacing w:line="240" w:lineRule="atLeast"/>
              <w:ind w:left="120" w:right="120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D814AD" w14:textId="77777777" w:rsidR="0034016D" w:rsidRDefault="0034016D">
            <w:pPr>
              <w:spacing w:line="240" w:lineRule="atLeast"/>
              <w:ind w:left="120" w:right="120"/>
              <w:rPr>
                <w:rFonts w:ascii="標楷體" w:eastAsia="標楷體" w:hAnsi="標楷體"/>
              </w:rPr>
            </w:pPr>
          </w:p>
        </w:tc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9E3E2B" w14:textId="77777777" w:rsidR="0034016D" w:rsidRDefault="0034016D">
            <w:pPr>
              <w:spacing w:line="240" w:lineRule="atLeast"/>
              <w:ind w:left="119" w:right="119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C3B1D6" w14:textId="77777777" w:rsidR="0034016D" w:rsidRDefault="0034016D">
            <w:pPr>
              <w:spacing w:line="240" w:lineRule="atLeast"/>
              <w:ind w:left="119" w:right="1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8A641E" w14:textId="77777777" w:rsidR="0034016D" w:rsidRDefault="0034016D">
            <w:pPr>
              <w:spacing w:line="240" w:lineRule="atLeast"/>
              <w:ind w:left="120" w:right="120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F92AA" w14:textId="77777777" w:rsidR="0034016D" w:rsidRDefault="0034016D">
            <w:pPr>
              <w:spacing w:line="240" w:lineRule="atLeast"/>
              <w:ind w:left="120" w:right="12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1A4D56" w14:textId="77777777" w:rsidR="0034016D" w:rsidRDefault="00000000">
            <w:pPr>
              <w:spacing w:line="240" w:lineRule="atLeast"/>
              <w:ind w:right="119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15C452" w14:textId="77777777" w:rsidR="0034016D" w:rsidRDefault="00000000">
            <w:pPr>
              <w:spacing w:line="240" w:lineRule="atLeast"/>
              <w:ind w:right="119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月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193CBB" w14:textId="77777777" w:rsidR="0034016D" w:rsidRDefault="00000000">
            <w:pPr>
              <w:spacing w:line="240" w:lineRule="atLeast"/>
              <w:ind w:right="119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日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3B9B97" w14:textId="77777777" w:rsidR="0034016D" w:rsidRDefault="0034016D">
            <w:pPr>
              <w:spacing w:line="240" w:lineRule="atLeast"/>
              <w:ind w:left="119" w:right="119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CCB889" w14:textId="77777777" w:rsidR="0034016D" w:rsidRDefault="0034016D">
            <w:pPr>
              <w:spacing w:line="240" w:lineRule="atLeast"/>
              <w:ind w:left="119" w:right="119"/>
              <w:rPr>
                <w:rFonts w:ascii="標楷體" w:eastAsia="標楷體" w:hAnsi="標楷體"/>
                <w:w w:val="90"/>
              </w:rPr>
            </w:pPr>
          </w:p>
        </w:tc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D040F5" w14:textId="77777777" w:rsidR="0034016D" w:rsidRDefault="0034016D">
            <w:pPr>
              <w:spacing w:line="240" w:lineRule="atLeast"/>
              <w:ind w:left="120" w:right="120"/>
              <w:rPr>
                <w:rFonts w:ascii="標楷體" w:eastAsia="標楷體" w:hAnsi="標楷體"/>
              </w:rPr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89ABF" w14:textId="77777777" w:rsidR="0034016D" w:rsidRDefault="0034016D">
            <w:pPr>
              <w:spacing w:line="240" w:lineRule="atLeast"/>
              <w:ind w:right="120"/>
              <w:rPr>
                <w:rFonts w:ascii="標楷體" w:eastAsia="標楷體" w:hAnsi="標楷體"/>
              </w:rPr>
            </w:pPr>
          </w:p>
        </w:tc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355D84" w14:textId="77777777" w:rsidR="0034016D" w:rsidRDefault="0034016D">
            <w:pPr>
              <w:spacing w:line="240" w:lineRule="atLeast"/>
              <w:ind w:left="72" w:right="120"/>
              <w:rPr>
                <w:rFonts w:ascii="標楷體" w:eastAsia="標楷體" w:hAnsi="標楷體"/>
              </w:rPr>
            </w:pPr>
          </w:p>
        </w:tc>
      </w:tr>
      <w:tr w:rsidR="0034016D" w14:paraId="10712C31" w14:textId="77777777">
        <w:tblPrEx>
          <w:tblCellMar>
            <w:top w:w="0" w:type="dxa"/>
            <w:bottom w:w="0" w:type="dxa"/>
          </w:tblCellMar>
        </w:tblPrEx>
        <w:trPr>
          <w:cantSplit/>
          <w:trHeight w:val="40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DFDD6D" w14:textId="77777777" w:rsidR="0034016D" w:rsidRDefault="00000000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3E4EA1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5B3A85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E0FDD3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7644B8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37221B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245FCB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7BBD80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21874F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5090D4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D0F885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DAE88B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1821B8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D2682F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F3B2D6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207476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20BFF6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</w:tr>
      <w:tr w:rsidR="0034016D" w14:paraId="2BE2A679" w14:textId="77777777">
        <w:tblPrEx>
          <w:tblCellMar>
            <w:top w:w="0" w:type="dxa"/>
            <w:bottom w:w="0" w:type="dxa"/>
          </w:tblCellMar>
        </w:tblPrEx>
        <w:trPr>
          <w:cantSplit/>
          <w:trHeight w:val="29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B915F6" w14:textId="77777777" w:rsidR="0034016D" w:rsidRDefault="00000000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8C671E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5CC131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6C3FBB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D5B4FC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8D0F66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948C75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DD1428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5B3074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5E9786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E7D129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4FF7CD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E22826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2B07E1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DA26EA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13D997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8F55FE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</w:tr>
      <w:tr w:rsidR="0034016D" w14:paraId="76743F62" w14:textId="77777777">
        <w:tblPrEx>
          <w:tblCellMar>
            <w:top w:w="0" w:type="dxa"/>
            <w:bottom w:w="0" w:type="dxa"/>
          </w:tblCellMar>
        </w:tblPrEx>
        <w:trPr>
          <w:cantSplit/>
          <w:trHeight w:val="29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194873" w14:textId="77777777" w:rsidR="0034016D" w:rsidRDefault="00000000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FD2B1C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6BA803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1968F0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DB7D9B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6E628C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C77A63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AF0685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9A255C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981CCE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95D144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8A1403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2EB006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23B677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1BB65D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300466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258535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</w:tr>
      <w:tr w:rsidR="0034016D" w14:paraId="760C21D0" w14:textId="77777777">
        <w:tblPrEx>
          <w:tblCellMar>
            <w:top w:w="0" w:type="dxa"/>
            <w:bottom w:w="0" w:type="dxa"/>
          </w:tblCellMar>
        </w:tblPrEx>
        <w:trPr>
          <w:cantSplit/>
          <w:trHeight w:val="29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B079A0" w14:textId="77777777" w:rsidR="0034016D" w:rsidRDefault="00000000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36E609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23CB3A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382F64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7EAF19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102C86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88E460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AE0C97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25F544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3F07A5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152BE4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41B9D8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838283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32BCC5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80C1F5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9DBF86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C96A9F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</w:tr>
      <w:tr w:rsidR="0034016D" w14:paraId="1B965864" w14:textId="77777777">
        <w:tblPrEx>
          <w:tblCellMar>
            <w:top w:w="0" w:type="dxa"/>
            <w:bottom w:w="0" w:type="dxa"/>
          </w:tblCellMar>
        </w:tblPrEx>
        <w:trPr>
          <w:cantSplit/>
          <w:trHeight w:val="29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7A106A" w14:textId="77777777" w:rsidR="0034016D" w:rsidRDefault="00000000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D4830E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B4940A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A02950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5DA833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0A609B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28D700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CCF9C9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97653D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13D178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57A92F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023995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67C3DF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D22B6F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D9310A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3B463F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028ADF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</w:tr>
      <w:tr w:rsidR="0034016D" w14:paraId="66BC4E06" w14:textId="77777777">
        <w:tblPrEx>
          <w:tblCellMar>
            <w:top w:w="0" w:type="dxa"/>
            <w:bottom w:w="0" w:type="dxa"/>
          </w:tblCellMar>
        </w:tblPrEx>
        <w:trPr>
          <w:cantSplit/>
          <w:trHeight w:val="29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C9C3D3" w14:textId="77777777" w:rsidR="0034016D" w:rsidRDefault="00000000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6A6B23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9D16B9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7D9E75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34D3E3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B155B9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328521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2A249E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CBB53E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F4B81B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47C092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B375EF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C023F2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2FD7C1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74BC9D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74A10A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52B37C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</w:tr>
      <w:tr w:rsidR="0034016D" w14:paraId="764FA23D" w14:textId="77777777">
        <w:tblPrEx>
          <w:tblCellMar>
            <w:top w:w="0" w:type="dxa"/>
            <w:bottom w:w="0" w:type="dxa"/>
          </w:tblCellMar>
        </w:tblPrEx>
        <w:trPr>
          <w:cantSplit/>
          <w:trHeight w:val="29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0A1BF0" w14:textId="77777777" w:rsidR="0034016D" w:rsidRDefault="00000000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DEA545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77352A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3F51B8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2EC1EF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D2A93F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B3A1F0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585C09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CFBC07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6D54ED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5FCFA7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AE256A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DE3523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A973A1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C5C155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96852F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805BD4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</w:tr>
      <w:tr w:rsidR="0034016D" w14:paraId="6716CD03" w14:textId="77777777">
        <w:tblPrEx>
          <w:tblCellMar>
            <w:top w:w="0" w:type="dxa"/>
            <w:bottom w:w="0" w:type="dxa"/>
          </w:tblCellMar>
        </w:tblPrEx>
        <w:trPr>
          <w:cantSplit/>
          <w:trHeight w:val="29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0FF046" w14:textId="77777777" w:rsidR="0034016D" w:rsidRDefault="00000000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819FD8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DE0951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185F2F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088A87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751EE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CEFF16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1CD0D9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84F736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0CBF69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181576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FBFC26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05250E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6B6F77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9FF8DA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1AAE1F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969674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</w:tr>
      <w:tr w:rsidR="0034016D" w14:paraId="26543BF0" w14:textId="77777777">
        <w:tblPrEx>
          <w:tblCellMar>
            <w:top w:w="0" w:type="dxa"/>
            <w:bottom w:w="0" w:type="dxa"/>
          </w:tblCellMar>
        </w:tblPrEx>
        <w:trPr>
          <w:cantSplit/>
          <w:trHeight w:val="29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C3CE9E" w14:textId="77777777" w:rsidR="0034016D" w:rsidRDefault="00000000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DA7E22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25A635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662083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FA1296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A7EBE4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117D25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FABCD3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2AAFF6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AD4AE1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1E83C4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B1AA80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E6E876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70C949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E6EE3B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4E18D0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1AB311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</w:tr>
      <w:tr w:rsidR="0034016D" w14:paraId="6188D871" w14:textId="77777777">
        <w:tblPrEx>
          <w:tblCellMar>
            <w:top w:w="0" w:type="dxa"/>
            <w:bottom w:w="0" w:type="dxa"/>
          </w:tblCellMar>
        </w:tblPrEx>
        <w:trPr>
          <w:cantSplit/>
          <w:trHeight w:val="29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8C38D6" w14:textId="77777777" w:rsidR="0034016D" w:rsidRDefault="00000000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6D2AA2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0947DE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16E045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A6A1FD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A1488A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68C9F9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192867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2FD42E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EBBD9A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D5B56F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9E19CC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5082F9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BD5875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F75DB7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D30DD2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C6110B" w14:textId="77777777" w:rsidR="0034016D" w:rsidRDefault="0034016D">
            <w:pPr>
              <w:spacing w:before="85" w:after="85" w:line="240" w:lineRule="atLeast"/>
              <w:ind w:left="50" w:right="50"/>
              <w:rPr>
                <w:rFonts w:ascii="標楷體" w:eastAsia="標楷體" w:hAnsi="標楷體"/>
              </w:rPr>
            </w:pPr>
          </w:p>
        </w:tc>
      </w:tr>
    </w:tbl>
    <w:p w14:paraId="59E45438" w14:textId="77777777" w:rsidR="0034016D" w:rsidRDefault="0034016D">
      <w:pPr>
        <w:spacing w:line="320" w:lineRule="exact"/>
        <w:ind w:left="-60" w:hanging="1080"/>
        <w:rPr>
          <w:rFonts w:ascii="標楷體" w:eastAsia="標楷體" w:hAnsi="標楷體"/>
        </w:rPr>
      </w:pPr>
    </w:p>
    <w:p w14:paraId="277FDB23" w14:textId="77777777" w:rsidR="0034016D" w:rsidRDefault="0034016D">
      <w:pPr>
        <w:spacing w:line="320" w:lineRule="exact"/>
        <w:ind w:left="-60" w:hanging="1080"/>
        <w:rPr>
          <w:rFonts w:ascii="標楷體" w:eastAsia="標楷體" w:hAnsi="標楷體"/>
        </w:rPr>
      </w:pPr>
    </w:p>
    <w:p w14:paraId="6F068BAE" w14:textId="77777777" w:rsidR="0034016D" w:rsidRDefault="00000000">
      <w:pPr>
        <w:spacing w:line="320" w:lineRule="exact"/>
        <w:ind w:left="-60" w:hanging="10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說明： 1.作業原因代號：A新增   B汰舊換新   C移入   D移出   E繳庫   F報廢   G移交</w:t>
      </w:r>
    </w:p>
    <w:p w14:paraId="6929745D" w14:textId="77777777" w:rsidR="0034016D" w:rsidRDefault="00000000">
      <w:pPr>
        <w:spacing w:line="320" w:lineRule="exact"/>
        <w:ind w:left="-60" w:hanging="8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2.取得金額單價未達一萬元，或耐用年數未達兩年之設備、</w:t>
      </w:r>
      <w:proofErr w:type="gramStart"/>
      <w:r>
        <w:rPr>
          <w:rFonts w:ascii="標楷體" w:eastAsia="標楷體" w:hAnsi="標楷體"/>
        </w:rPr>
        <w:t>用品等歸列為</w:t>
      </w:r>
      <w:proofErr w:type="gramEnd"/>
      <w:r>
        <w:rPr>
          <w:rFonts w:ascii="標楷體" w:eastAsia="標楷體" w:hAnsi="標楷體"/>
        </w:rPr>
        <w:t>「保管品」，由使用部門自行列</w:t>
      </w:r>
      <w:proofErr w:type="gramStart"/>
      <w:r>
        <w:rPr>
          <w:rFonts w:ascii="標楷體" w:eastAsia="標楷體" w:hAnsi="標楷體"/>
        </w:rPr>
        <w:t>冊</w:t>
      </w:r>
      <w:proofErr w:type="gramEnd"/>
      <w:r>
        <w:rPr>
          <w:rFonts w:ascii="標楷體" w:eastAsia="標楷體" w:hAnsi="標楷體"/>
        </w:rPr>
        <w:t>管理。</w:t>
      </w:r>
    </w:p>
    <w:p w14:paraId="76621230" w14:textId="77777777" w:rsidR="0034016D" w:rsidRDefault="00000000">
      <w:pPr>
        <w:spacing w:line="320" w:lineRule="exact"/>
        <w:ind w:left="-900" w:hanging="2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3.物品編號</w:t>
      </w:r>
      <w:proofErr w:type="gramStart"/>
      <w:r>
        <w:rPr>
          <w:rFonts w:ascii="標楷體" w:eastAsia="標楷體" w:hAnsi="標楷體"/>
        </w:rPr>
        <w:t>﹕</w:t>
      </w:r>
      <w:proofErr w:type="gramEnd"/>
      <w:r>
        <w:rPr>
          <w:rFonts w:ascii="標楷體" w:eastAsia="標楷體" w:hAnsi="標楷體"/>
        </w:rPr>
        <w:t>由使用部門自行編列管理，若無編號原則建議可以部門代號(4碼)+年月日(7碼)+流水號(2碼)。</w:t>
      </w:r>
    </w:p>
    <w:p w14:paraId="2B60A5B0" w14:textId="77777777" w:rsidR="0034016D" w:rsidRDefault="00000000">
      <w:pPr>
        <w:spacing w:line="320" w:lineRule="exact"/>
        <w:ind w:left="-900" w:hanging="2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4.使用年限</w:t>
      </w:r>
      <w:proofErr w:type="gramStart"/>
      <w:r>
        <w:rPr>
          <w:rFonts w:ascii="標楷體" w:eastAsia="標楷體" w:hAnsi="標楷體"/>
        </w:rPr>
        <w:t>﹕</w:t>
      </w:r>
      <w:proofErr w:type="gramEnd"/>
      <w:r>
        <w:rPr>
          <w:rFonts w:ascii="標楷體" w:eastAsia="標楷體" w:hAnsi="標楷體"/>
        </w:rPr>
        <w:t>係參考固定資產中相類似財產之使用年限，至少為1年以上。</w:t>
      </w:r>
    </w:p>
    <w:p w14:paraId="35C11A4B" w14:textId="77777777" w:rsidR="0034016D" w:rsidRDefault="00000000">
      <w:pPr>
        <w:spacing w:line="320" w:lineRule="exact"/>
        <w:ind w:left="-900" w:hanging="2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5.本單一式</w:t>
      </w:r>
      <w:proofErr w:type="gramStart"/>
      <w:r>
        <w:rPr>
          <w:rFonts w:ascii="標楷體" w:eastAsia="標楷體" w:hAnsi="標楷體"/>
        </w:rPr>
        <w:t>一聯由使用</w:t>
      </w:r>
      <w:proofErr w:type="gramEnd"/>
      <w:r>
        <w:rPr>
          <w:rFonts w:ascii="標楷體" w:eastAsia="標楷體" w:hAnsi="標楷體"/>
        </w:rPr>
        <w:t>或保管單位登錄管理存查。</w:t>
      </w:r>
    </w:p>
    <w:p w14:paraId="4C1A826B" w14:textId="77777777" w:rsidR="0034016D" w:rsidRDefault="0034016D">
      <w:pPr>
        <w:spacing w:line="320" w:lineRule="exact"/>
        <w:ind w:left="-900" w:hanging="240"/>
      </w:pPr>
    </w:p>
    <w:sectPr w:rsidR="0034016D">
      <w:footerReference w:type="default" r:id="rId6"/>
      <w:pgSz w:w="16838" w:h="11906" w:orient="landscape"/>
      <w:pgMar w:top="907" w:right="536" w:bottom="360" w:left="1418" w:header="851" w:footer="992" w:gutter="0"/>
      <w:pgNumType w:start="8"/>
      <w:cols w:space="720"/>
      <w:docGrid w:type="lines" w:linePitch="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2DF11" w14:textId="77777777" w:rsidR="00F5279B" w:rsidRDefault="00F5279B">
      <w:r>
        <w:separator/>
      </w:r>
    </w:p>
  </w:endnote>
  <w:endnote w:type="continuationSeparator" w:id="0">
    <w:p w14:paraId="6053BBC4" w14:textId="77777777" w:rsidR="00F5279B" w:rsidRDefault="00F52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7FB20" w14:textId="77777777" w:rsidR="00000000" w:rsidRDefault="00000000">
    <w:pPr>
      <w:pStyle w:val="a5"/>
      <w:rPr>
        <w:rFonts w:ascii="標楷體" w:eastAsia="標楷體" w:hAnsi="標楷體"/>
      </w:rPr>
    </w:pPr>
    <w:proofErr w:type="gramStart"/>
    <w:r>
      <w:rPr>
        <w:rFonts w:ascii="標楷體" w:eastAsia="標楷體" w:hAnsi="標楷體"/>
      </w:rPr>
      <w:t>表號</w:t>
    </w:r>
    <w:proofErr w:type="gramEnd"/>
    <w:r>
      <w:rPr>
        <w:rFonts w:ascii="標楷體" w:eastAsia="標楷體" w:hAnsi="標楷體"/>
      </w:rPr>
      <w:t>：052000001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B8B6C" w14:textId="77777777" w:rsidR="00F5279B" w:rsidRDefault="00F5279B">
      <w:r>
        <w:rPr>
          <w:color w:val="000000"/>
        </w:rPr>
        <w:separator/>
      </w:r>
    </w:p>
  </w:footnote>
  <w:footnote w:type="continuationSeparator" w:id="0">
    <w:p w14:paraId="233BFAB9" w14:textId="77777777" w:rsidR="00F5279B" w:rsidRDefault="00F527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4016D"/>
    <w:rsid w:val="001E734F"/>
    <w:rsid w:val="0034016D"/>
    <w:rsid w:val="006F7459"/>
    <w:rsid w:val="00F5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B1AC6"/>
  <w15:docId w15:val="{50C8384C-3702-416F-9729-C048687A1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20" w:lineRule="exact"/>
      <w:ind w:left="480" w:hanging="480"/>
      <w:jc w:val="both"/>
    </w:pPr>
    <w:rPr>
      <w:rFonts w:ascii="標楷體" w:eastAsia="標楷體" w:hAnsi="標楷體"/>
    </w:rPr>
  </w:style>
  <w:style w:type="paragraph" w:styleId="3">
    <w:name w:val="Body Text Indent 3"/>
    <w:basedOn w:val="a"/>
    <w:pPr>
      <w:spacing w:line="360" w:lineRule="exact"/>
      <w:ind w:left="720" w:hanging="720"/>
    </w:pPr>
    <w:rPr>
      <w:rFonts w:ascii="標楷體" w:eastAsia="標楷體" w:hAnsi="標楷體"/>
      <w:sz w:val="28"/>
      <w:szCs w:val="20"/>
    </w:rPr>
  </w:style>
  <w:style w:type="paragraph" w:styleId="2">
    <w:name w:val="Body Text Indent 2"/>
    <w:basedOn w:val="a"/>
    <w:pPr>
      <w:ind w:left="480" w:hanging="480"/>
    </w:pPr>
    <w:rPr>
      <w:rFonts w:ascii="標楷體" w:eastAsia="標楷體" w:hAnsi="標楷體"/>
    </w:r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0">
    <w:name w:val="Body Text 3"/>
    <w:basedOn w:val="a"/>
    <w:pPr>
      <w:spacing w:line="280" w:lineRule="exact"/>
    </w:pPr>
    <w:rPr>
      <w:rFonts w:eastAsia="標楷體"/>
      <w:sz w:val="32"/>
      <w:szCs w:val="20"/>
    </w:rPr>
  </w:style>
  <w:style w:type="paragraph" w:styleId="a6">
    <w:name w:val="Body Text"/>
    <w:basedOn w:val="a"/>
    <w:pPr>
      <w:spacing w:before="120" w:line="300" w:lineRule="exact"/>
    </w:pPr>
    <w:rPr>
      <w:rFonts w:eastAsia="標楷體"/>
      <w:sz w:val="32"/>
      <w:szCs w:val="20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annotation reference"/>
    <w:rPr>
      <w:sz w:val="18"/>
      <w:szCs w:val="18"/>
    </w:rPr>
  </w:style>
  <w:style w:type="paragraph" w:styleId="a9">
    <w:name w:val="annotation text"/>
    <w:basedOn w:val="a"/>
  </w:style>
  <w:style w:type="paragraph" w:styleId="aa">
    <w:name w:val="annotation subject"/>
    <w:basedOn w:val="a9"/>
    <w:next w:val="a9"/>
    <w:rPr>
      <w:b/>
      <w:bCs/>
    </w:rPr>
  </w:style>
  <w:style w:type="paragraph" w:styleId="ab">
    <w:name w:val="Balloon Text"/>
    <w:basedOn w:val="a"/>
    <w:rPr>
      <w:rFonts w:ascii="Arial" w:hAnsi="Arial"/>
      <w:sz w:val="18"/>
      <w:szCs w:val="18"/>
    </w:rPr>
  </w:style>
  <w:style w:type="character" w:customStyle="1" w:styleId="ac">
    <w:name w:val="頁尾 字元"/>
    <w:basedOn w:val="a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「事務管理手冊」物品管理部分規定修正草案對照表</dc:title>
  <dc:subject/>
  <dc:creator>會計管理中心</dc:creator>
  <dc:description/>
  <cp:lastModifiedBy>user</cp:lastModifiedBy>
  <cp:revision>2</cp:revision>
  <cp:lastPrinted>2019-02-20T09:06:00Z</cp:lastPrinted>
  <dcterms:created xsi:type="dcterms:W3CDTF">2026-07-20T06:55:00Z</dcterms:created>
  <dcterms:modified xsi:type="dcterms:W3CDTF">2026-07-20T06:55:00Z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0x01010049035E00D734C243837FF8E8213AE557</vt:lpwstr>
  </property>
</Properties>
</file>